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BF8" w:rsidRDefault="00D30BF8" w:rsidP="00E862C1">
      <w:pPr>
        <w:pStyle w:val="Heading1"/>
        <w:spacing w:after="40"/>
        <w:jc w:val="left"/>
        <w:rPr>
          <w:sz w:val="28"/>
          <w:szCs w:val="28"/>
          <w:lang w:val="fr-FR"/>
        </w:rPr>
      </w:pPr>
      <w:r>
        <w:rPr>
          <w:sz w:val="28"/>
          <w:szCs w:val="28"/>
        </w:rPr>
        <w:t xml:space="preserve">                       </w:t>
      </w:r>
      <w:r>
        <w:rPr>
          <w:sz w:val="28"/>
          <w:szCs w:val="28"/>
          <w:lang w:val="en-US"/>
        </w:rPr>
        <w:t>Demande de participa</w:t>
      </w:r>
      <w:r w:rsidRPr="004D064E">
        <w:rPr>
          <w:sz w:val="28"/>
          <w:szCs w:val="28"/>
        </w:rPr>
        <w:t>tion</w:t>
      </w:r>
    </w:p>
    <w:p w:rsidR="00D30BF8" w:rsidRPr="00040100" w:rsidRDefault="00D30BF8" w:rsidP="00040100">
      <w:pPr>
        <w:rPr>
          <w:lang w:val="fr-FR" w:eastAsia="ru-RU"/>
        </w:rPr>
      </w:pPr>
    </w:p>
    <w:p w:rsidR="00D30BF8" w:rsidRDefault="00D30BF8" w:rsidP="00C14747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fr-FR" w:eastAsia="ru-RU"/>
        </w:rPr>
      </w:pPr>
      <w:r w:rsidRPr="00F768D1">
        <w:rPr>
          <w:rFonts w:ascii="Times New Roman" w:hAnsi="Times New Roman" w:cs="Times New Roman"/>
          <w:color w:val="000000"/>
          <w:sz w:val="28"/>
          <w:szCs w:val="28"/>
          <w:lang w:val="fr-FR" w:eastAsia="ru-RU"/>
        </w:rPr>
        <w:t xml:space="preserve">Pour la participation à la II conférence </w:t>
      </w:r>
      <w:r>
        <w:rPr>
          <w:rFonts w:ascii="Times New Roman" w:hAnsi="Times New Roman" w:cs="Times New Roman"/>
          <w:color w:val="000000"/>
          <w:sz w:val="28"/>
          <w:szCs w:val="28"/>
          <w:lang w:val="fr-FR" w:eastAsia="ru-RU"/>
        </w:rPr>
        <w:t>scientifique et technique internationale en ligne «Développement innovant de l’industrie minière »</w:t>
      </w:r>
    </w:p>
    <w:p w:rsidR="00D30BF8" w:rsidRDefault="00D30BF8" w:rsidP="00C14747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fr-FR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fr-FR" w:eastAsia="ru-RU"/>
        </w:rPr>
        <w:t>14 décembre 2017 , Kryvyi Rih</w:t>
      </w:r>
    </w:p>
    <w:p w:rsidR="00D30BF8" w:rsidRDefault="00D30BF8" w:rsidP="00C14747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fr-FR" w:eastAsia="ru-RU"/>
        </w:rPr>
      </w:pPr>
    </w:p>
    <w:p w:rsidR="00D30BF8" w:rsidRPr="00C14747" w:rsidRDefault="00D30BF8" w:rsidP="00C14747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fr-FR" w:eastAsia="ru-RU"/>
        </w:rPr>
      </w:pPr>
    </w:p>
    <w:p w:rsidR="00D30BF8" w:rsidRPr="008E1303" w:rsidRDefault="00D30BF8" w:rsidP="008E130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064E">
        <w:rPr>
          <w:lang w:val="uk-UA"/>
        </w:rPr>
        <w:t xml:space="preserve"> </w:t>
      </w:r>
      <w:r w:rsidRPr="004D064E">
        <w:rPr>
          <w:rFonts w:ascii="Times New Roman" w:hAnsi="Times New Roman" w:cs="Times New Roman"/>
          <w:sz w:val="28"/>
          <w:szCs w:val="28"/>
          <w:lang w:val="uk-UA"/>
        </w:rPr>
        <w:t>Nom, prénom</w:t>
      </w:r>
      <w:r>
        <w:rPr>
          <w:rFonts w:ascii="Times New Roman" w:hAnsi="Times New Roman" w:cs="Times New Roman"/>
          <w:sz w:val="28"/>
          <w:szCs w:val="28"/>
          <w:lang w:val="fr-FR"/>
        </w:rPr>
        <w:t>(s)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</w:t>
      </w: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__________________________</w:t>
      </w:r>
    </w:p>
    <w:p w:rsidR="00D30BF8" w:rsidRPr="008E1303" w:rsidRDefault="00D30BF8" w:rsidP="008E130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</w:t>
      </w: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_____________</w:t>
      </w:r>
    </w:p>
    <w:p w:rsidR="00D30BF8" w:rsidRDefault="00D30BF8" w:rsidP="008E130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5076">
        <w:rPr>
          <w:rFonts w:ascii="Times New Roman" w:hAnsi="Times New Roman" w:cs="Times New Roman"/>
          <w:sz w:val="28"/>
          <w:szCs w:val="28"/>
          <w:lang w:val="fr-FR"/>
        </w:rPr>
        <w:t>Pays</w:t>
      </w:r>
      <w:r w:rsidRPr="00D73AC3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</w:t>
      </w:r>
    </w:p>
    <w:p w:rsidR="00D30BF8" w:rsidRDefault="00D30BF8" w:rsidP="008E130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064E">
        <w:rPr>
          <w:rFonts w:ascii="Times New Roman" w:hAnsi="Times New Roman" w:cs="Times New Roman"/>
          <w:sz w:val="28"/>
          <w:szCs w:val="28"/>
          <w:lang w:val="uk-UA"/>
        </w:rPr>
        <w:t xml:space="preserve">Lieu de travail 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</w:t>
      </w: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______________________________________</w:t>
      </w:r>
    </w:p>
    <w:p w:rsidR="00D30BF8" w:rsidRDefault="00D30BF8" w:rsidP="008E130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</w:t>
      </w:r>
    </w:p>
    <w:p w:rsidR="00D30BF8" w:rsidRPr="008E1303" w:rsidRDefault="00D30BF8" w:rsidP="008E130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Foncti</w:t>
      </w:r>
      <w:r w:rsidRPr="004D064E">
        <w:rPr>
          <w:rFonts w:ascii="Times New Roman" w:hAnsi="Times New Roman" w:cs="Times New Roman"/>
          <w:sz w:val="28"/>
          <w:szCs w:val="28"/>
          <w:lang w:val="uk-UA"/>
        </w:rPr>
        <w:t>on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__________</w:t>
      </w: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</w:t>
      </w:r>
    </w:p>
    <w:p w:rsidR="00D30BF8" w:rsidRPr="008E1303" w:rsidRDefault="00D30BF8" w:rsidP="008E1303">
      <w:pPr>
        <w:pStyle w:val="BodyTextIndent"/>
        <w:spacing w:after="60"/>
        <w:rPr>
          <w:sz w:val="28"/>
          <w:szCs w:val="28"/>
        </w:rPr>
      </w:pPr>
      <w:r w:rsidRPr="008E1303">
        <w:rPr>
          <w:sz w:val="28"/>
          <w:szCs w:val="28"/>
        </w:rPr>
        <w:t>____________________________________________</w:t>
      </w:r>
      <w:r w:rsidRPr="00785076">
        <w:rPr>
          <w:sz w:val="28"/>
          <w:szCs w:val="28"/>
          <w:lang w:val="fr-FR"/>
        </w:rPr>
        <w:t>______________</w:t>
      </w:r>
      <w:r w:rsidRPr="008E1303">
        <w:rPr>
          <w:sz w:val="28"/>
          <w:szCs w:val="28"/>
        </w:rPr>
        <w:t>______</w:t>
      </w:r>
    </w:p>
    <w:p w:rsidR="00D30BF8" w:rsidRPr="008E1303" w:rsidRDefault="00D30BF8" w:rsidP="008E130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064E">
        <w:rPr>
          <w:rFonts w:ascii="Times New Roman" w:hAnsi="Times New Roman" w:cs="Times New Roman"/>
          <w:sz w:val="28"/>
          <w:szCs w:val="28"/>
          <w:lang w:val="uk-UA"/>
        </w:rPr>
        <w:t xml:space="preserve">Diplôme scientifique, 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grade universitaire 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</w:t>
      </w: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_____________________</w:t>
      </w:r>
    </w:p>
    <w:p w:rsidR="00D30BF8" w:rsidRPr="008E1303" w:rsidRDefault="00D30BF8" w:rsidP="008E130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</w:t>
      </w:r>
    </w:p>
    <w:p w:rsidR="00D30BF8" w:rsidRPr="008E1303" w:rsidRDefault="00D30BF8" w:rsidP="008E1303">
      <w:pPr>
        <w:spacing w:after="6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303">
        <w:rPr>
          <w:rFonts w:ascii="Times New Roman" w:hAnsi="Times New Roman" w:cs="Times New Roman"/>
          <w:sz w:val="28"/>
          <w:szCs w:val="28"/>
          <w:lang w:val="uk-UA"/>
        </w:rPr>
        <w:t>E-mail ___________________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>_</w:t>
      </w: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________________________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</w:t>
      </w:r>
    </w:p>
    <w:p w:rsidR="00D30BF8" w:rsidRPr="008E1303" w:rsidRDefault="00D30BF8" w:rsidP="00785076">
      <w:pPr>
        <w:spacing w:after="6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4D064E">
        <w:rPr>
          <w:rFonts w:ascii="Times New Roman" w:hAnsi="Times New Roman" w:cs="Times New Roman"/>
          <w:sz w:val="28"/>
          <w:szCs w:val="28"/>
          <w:lang w:val="uk-UA"/>
        </w:rPr>
        <w:t xml:space="preserve">ection </w:t>
      </w:r>
      <w:r>
        <w:rPr>
          <w:rFonts w:ascii="Times New Roman" w:hAnsi="Times New Roman" w:cs="Times New Roman"/>
          <w:sz w:val="28"/>
          <w:szCs w:val="28"/>
          <w:lang w:val="uk-UA"/>
        </w:rPr>
        <w:t>__________</w:t>
      </w: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</w:t>
      </w:r>
    </w:p>
    <w:p w:rsidR="00D30BF8" w:rsidRPr="008E1303" w:rsidRDefault="00D30BF8" w:rsidP="008E130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</w:t>
      </w: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______________________________________</w:t>
      </w:r>
    </w:p>
    <w:p w:rsidR="00D30BF8" w:rsidRPr="008E1303" w:rsidRDefault="00D30BF8" w:rsidP="008E130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Thème d</w:t>
      </w:r>
      <w:r w:rsidRPr="00785076">
        <w:rPr>
          <w:rFonts w:ascii="Times New Roman" w:hAnsi="Times New Roman" w:cs="Times New Roman"/>
          <w:sz w:val="28"/>
          <w:szCs w:val="28"/>
          <w:lang w:val="fr-FR"/>
        </w:rPr>
        <w:t>u résumé du rapport</w:t>
      </w:r>
      <w:r w:rsidRPr="004D06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1303">
        <w:rPr>
          <w:rFonts w:ascii="Times New Roman" w:hAnsi="Times New Roman" w:cs="Times New Roman"/>
          <w:sz w:val="28"/>
          <w:szCs w:val="28"/>
          <w:lang w:val="uk-UA"/>
        </w:rPr>
        <w:t>____</w:t>
      </w:r>
      <w:r>
        <w:rPr>
          <w:rFonts w:ascii="Times New Roman" w:hAnsi="Times New Roman" w:cs="Times New Roman"/>
          <w:sz w:val="28"/>
          <w:szCs w:val="28"/>
          <w:lang w:val="uk-UA"/>
        </w:rPr>
        <w:t>_____</w:t>
      </w:r>
      <w:r w:rsidRPr="008E1303">
        <w:rPr>
          <w:rFonts w:ascii="Times New Roman" w:hAnsi="Times New Roman" w:cs="Times New Roman"/>
          <w:sz w:val="28"/>
          <w:szCs w:val="28"/>
          <w:lang w:val="uk-UA"/>
        </w:rPr>
        <w:t>_____</w:t>
      </w:r>
      <w:r>
        <w:rPr>
          <w:rFonts w:ascii="Times New Roman" w:hAnsi="Times New Roman" w:cs="Times New Roman"/>
          <w:sz w:val="28"/>
          <w:szCs w:val="28"/>
          <w:lang w:val="uk-UA"/>
        </w:rPr>
        <w:t>__________</w:t>
      </w: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_____________________________</w:t>
      </w:r>
    </w:p>
    <w:p w:rsidR="00D30BF8" w:rsidRPr="008E1303" w:rsidRDefault="00D30BF8" w:rsidP="008E130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</w:t>
      </w: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______________</w:t>
      </w:r>
    </w:p>
    <w:p w:rsidR="00D30BF8" w:rsidRDefault="00D30BF8" w:rsidP="008E130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</w:t>
      </w:r>
    </w:p>
    <w:p w:rsidR="00D30BF8" w:rsidRPr="008E1303" w:rsidRDefault="00D30BF8" w:rsidP="004E71F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Nom</w:t>
      </w:r>
      <w:r>
        <w:rPr>
          <w:rFonts w:ascii="Times New Roman" w:hAnsi="Times New Roman" w:cs="Times New Roman"/>
          <w:sz w:val="28"/>
          <w:szCs w:val="28"/>
          <w:lang w:val="fr-FR"/>
        </w:rPr>
        <w:t>(s)</w:t>
      </w:r>
      <w:r>
        <w:rPr>
          <w:rFonts w:ascii="Times New Roman" w:hAnsi="Times New Roman" w:cs="Times New Roman"/>
          <w:sz w:val="28"/>
          <w:szCs w:val="28"/>
          <w:lang w:val="uk-UA"/>
        </w:rPr>
        <w:t>, prénom</w:t>
      </w:r>
      <w:r w:rsidRPr="008B4075">
        <w:rPr>
          <w:rFonts w:ascii="Times New Roman" w:hAnsi="Times New Roman" w:cs="Times New Roman"/>
          <w:sz w:val="28"/>
          <w:szCs w:val="28"/>
          <w:lang w:val="fr-FR"/>
        </w:rPr>
        <w:t>(s)</w:t>
      </w:r>
      <w:r w:rsidRPr="004D064E">
        <w:rPr>
          <w:rFonts w:ascii="Times New Roman" w:hAnsi="Times New Roman" w:cs="Times New Roman"/>
          <w:sz w:val="28"/>
          <w:szCs w:val="28"/>
          <w:lang w:val="uk-UA"/>
        </w:rPr>
        <w:t xml:space="preserve"> des co-auteurs </w:t>
      </w:r>
      <w:r w:rsidRPr="008E1303">
        <w:rPr>
          <w:rFonts w:ascii="Times New Roman" w:hAnsi="Times New Roman" w:cs="Times New Roman"/>
          <w:sz w:val="28"/>
          <w:szCs w:val="28"/>
          <w:lang w:val="uk-UA"/>
        </w:rPr>
        <w:t>_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</w:t>
      </w: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________________</w:t>
      </w:r>
    </w:p>
    <w:p w:rsidR="00D30BF8" w:rsidRDefault="00D30BF8" w:rsidP="004E71F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</w:t>
      </w:r>
      <w:r w:rsidRPr="008E1303">
        <w:rPr>
          <w:rFonts w:ascii="Times New Roman" w:hAnsi="Times New Roman" w:cs="Times New Roman"/>
          <w:sz w:val="28"/>
          <w:szCs w:val="28"/>
          <w:lang w:val="uk-UA"/>
        </w:rPr>
        <w:t>_</w:t>
      </w:r>
    </w:p>
    <w:p w:rsidR="00D30BF8" w:rsidRPr="008E1303" w:rsidRDefault="00D30BF8" w:rsidP="004E71F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</w:t>
      </w:r>
    </w:p>
    <w:sectPr w:rsidR="00D30BF8" w:rsidRPr="008E1303" w:rsidSect="00560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E90F69"/>
    <w:multiLevelType w:val="multilevel"/>
    <w:tmpl w:val="DAA69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3906"/>
    <w:rsid w:val="00040100"/>
    <w:rsid w:val="001D2495"/>
    <w:rsid w:val="002D469F"/>
    <w:rsid w:val="003B770B"/>
    <w:rsid w:val="004D064E"/>
    <w:rsid w:val="004D210C"/>
    <w:rsid w:val="004E71F3"/>
    <w:rsid w:val="005503D4"/>
    <w:rsid w:val="0056050A"/>
    <w:rsid w:val="005D3906"/>
    <w:rsid w:val="005E2969"/>
    <w:rsid w:val="00775C6D"/>
    <w:rsid w:val="00785076"/>
    <w:rsid w:val="00834796"/>
    <w:rsid w:val="008B4075"/>
    <w:rsid w:val="008E1303"/>
    <w:rsid w:val="009F4BF9"/>
    <w:rsid w:val="00C14747"/>
    <w:rsid w:val="00C31F4E"/>
    <w:rsid w:val="00D30BF8"/>
    <w:rsid w:val="00D62B59"/>
    <w:rsid w:val="00D73AC3"/>
    <w:rsid w:val="00E3147E"/>
    <w:rsid w:val="00E62EC5"/>
    <w:rsid w:val="00E862C1"/>
    <w:rsid w:val="00EA1249"/>
    <w:rsid w:val="00F16659"/>
    <w:rsid w:val="00F768D1"/>
    <w:rsid w:val="00FE1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50A"/>
    <w:pPr>
      <w:spacing w:after="160" w:line="259" w:lineRule="auto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E1303"/>
    <w:pPr>
      <w:keepNext/>
      <w:spacing w:after="60" w:line="360" w:lineRule="auto"/>
      <w:ind w:firstLine="284"/>
      <w:jc w:val="center"/>
      <w:outlineLvl w:val="0"/>
    </w:pPr>
    <w:rPr>
      <w:rFonts w:ascii="Times New Roman" w:eastAsia="Times New Roman" w:hAnsi="Times New Roman" w:cs="Times New Roman"/>
      <w:b/>
      <w:bCs/>
      <w:spacing w:val="38"/>
      <w:sz w:val="16"/>
      <w:szCs w:val="16"/>
      <w:lang w:val="uk-UA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E1303"/>
    <w:rPr>
      <w:rFonts w:ascii="Times New Roman" w:hAnsi="Times New Roman" w:cs="Times New Roman"/>
      <w:b/>
      <w:bCs/>
      <w:spacing w:val="38"/>
      <w:sz w:val="24"/>
      <w:szCs w:val="24"/>
      <w:lang w:val="uk-UA" w:eastAsia="ru-RU"/>
    </w:rPr>
  </w:style>
  <w:style w:type="paragraph" w:styleId="NormalWeb">
    <w:name w:val="Normal (Web)"/>
    <w:basedOn w:val="Normal"/>
    <w:uiPriority w:val="99"/>
    <w:rsid w:val="005D3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8E1303"/>
    <w:pPr>
      <w:spacing w:after="120" w:line="240" w:lineRule="auto"/>
      <w:ind w:firstLine="284"/>
      <w:jc w:val="both"/>
    </w:pPr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8E1303"/>
    <w:rPr>
      <w:rFonts w:ascii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024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2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2431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02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202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2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2431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02434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024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1202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2431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02433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02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1202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2432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02431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02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1202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2434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02431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024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1202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2433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02432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02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1202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2433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02432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024323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024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1202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2433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02434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024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12024334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2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02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2433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02431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024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024331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1202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2434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02433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024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139</TotalTime>
  <Pages>1</Pages>
  <Words>210</Words>
  <Characters>1202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PC</cp:lastModifiedBy>
  <cp:revision>16</cp:revision>
  <dcterms:created xsi:type="dcterms:W3CDTF">2016-06-27T05:52:00Z</dcterms:created>
  <dcterms:modified xsi:type="dcterms:W3CDTF">2017-09-21T16:39:00Z</dcterms:modified>
</cp:coreProperties>
</file>